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DBDFC" w14:textId="77777777" w:rsidR="005E1815" w:rsidRPr="005E1815" w:rsidRDefault="005E1815" w:rsidP="001B368F">
      <w:pPr>
        <w:jc w:val="center"/>
      </w:pPr>
      <w:r w:rsidRPr="005E1815">
        <w:rPr>
          <w:noProof/>
          <w:lang w:eastAsia="en-US"/>
        </w:rPr>
        <w:drawing>
          <wp:inline distT="0" distB="0" distL="0" distR="0" wp14:anchorId="164695AB" wp14:editId="2943CACF">
            <wp:extent cx="3014674" cy="18402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2DFFB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4674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3575" w14:textId="3EC0A67C" w:rsidR="005E1815" w:rsidRPr="001B368F" w:rsidRDefault="001B368F" w:rsidP="00897FB4">
      <w:pPr>
        <w:pStyle w:val="Title"/>
        <w:rPr>
          <w:color w:val="0A548B"/>
          <w:sz w:val="72"/>
        </w:rPr>
      </w:pPr>
      <w:r w:rsidRPr="001B368F">
        <w:rPr>
          <w:color w:val="0A548B"/>
          <w:sz w:val="72"/>
        </w:rPr>
        <w:t>Membership Benefits</w:t>
      </w:r>
    </w:p>
    <w:p w14:paraId="6040B01C" w14:textId="77777777" w:rsidR="001B368F" w:rsidRPr="001B368F" w:rsidRDefault="001B368F" w:rsidP="001B368F">
      <w:pPr>
        <w:pStyle w:val="ListParagraph"/>
        <w:rPr>
          <w:rFonts w:eastAsia="Times New Roman"/>
          <w:color w:val="0A548B"/>
          <w:sz w:val="24"/>
        </w:rPr>
      </w:pPr>
    </w:p>
    <w:p w14:paraId="56A95CAD" w14:textId="5A2533CA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>Low Membership Fees</w:t>
      </w:r>
    </w:p>
    <w:p w14:paraId="3A554DD0" w14:textId="134BC142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>Easy</w:t>
      </w:r>
      <w:r w:rsidR="00E22799">
        <w:rPr>
          <w:rFonts w:eastAsia="Times New Roman"/>
          <w:color w:val="0A548B"/>
          <w:sz w:val="24"/>
        </w:rPr>
        <w:t xml:space="preserve"> to</w:t>
      </w:r>
      <w:r w:rsidRPr="001B368F">
        <w:rPr>
          <w:rFonts w:eastAsia="Times New Roman"/>
          <w:color w:val="0A548B"/>
          <w:sz w:val="24"/>
        </w:rPr>
        <w:t xml:space="preserve"> </w:t>
      </w:r>
      <w:r w:rsidR="00E22799">
        <w:rPr>
          <w:rFonts w:eastAsia="Times New Roman"/>
          <w:color w:val="0A548B"/>
          <w:sz w:val="24"/>
        </w:rPr>
        <w:t>f</w:t>
      </w:r>
      <w:r w:rsidRPr="001B368F">
        <w:rPr>
          <w:rFonts w:eastAsia="Times New Roman"/>
          <w:color w:val="0A548B"/>
          <w:sz w:val="24"/>
        </w:rPr>
        <w:t>ind Online Chamber Directory</w:t>
      </w:r>
    </w:p>
    <w:p w14:paraId="7596ECCA" w14:textId="77777777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>Chamber Website Advertising</w:t>
      </w:r>
    </w:p>
    <w:p w14:paraId="3A07057B" w14:textId="77777777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>Personalize Website or link to your website within our Chamber Website Directory</w:t>
      </w:r>
    </w:p>
    <w:p w14:paraId="3A6A2284" w14:textId="77777777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>Increased Social Media Exposure through the Chamber Facebook Page</w:t>
      </w:r>
    </w:p>
    <w:p w14:paraId="14BAEBD6" w14:textId="77777777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>Preferred Brochure Placement at the Tourist Information Center</w:t>
      </w:r>
    </w:p>
    <w:p w14:paraId="61F627F6" w14:textId="77777777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>Preferred Referral from Tourist Information/Chamber Employees</w:t>
      </w:r>
    </w:p>
    <w:p w14:paraId="3B68038D" w14:textId="71CE8749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 xml:space="preserve">Exclusive advertising opportunities to </w:t>
      </w:r>
      <w:proofErr w:type="gramStart"/>
      <w:r w:rsidR="003159E5">
        <w:rPr>
          <w:rFonts w:eastAsia="Times New Roman"/>
          <w:color w:val="0A548B"/>
          <w:sz w:val="24"/>
        </w:rPr>
        <w:t>cost-share</w:t>
      </w:r>
      <w:proofErr w:type="gramEnd"/>
      <w:r w:rsidRPr="001B368F">
        <w:rPr>
          <w:rFonts w:eastAsia="Times New Roman"/>
          <w:color w:val="0A548B"/>
          <w:sz w:val="24"/>
        </w:rPr>
        <w:t xml:space="preserve"> in high volume print brochures and articles. </w:t>
      </w:r>
    </w:p>
    <w:p w14:paraId="205D0361" w14:textId="0B53FC4E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>Exclusive sponsorship opportunities at numerous local events including but limited to</w:t>
      </w:r>
      <w:r w:rsidR="003159E5">
        <w:rPr>
          <w:rFonts w:eastAsia="Times New Roman"/>
          <w:color w:val="0A548B"/>
          <w:sz w:val="24"/>
        </w:rPr>
        <w:t>:</w:t>
      </w:r>
      <w:r w:rsidRPr="001B368F">
        <w:rPr>
          <w:rFonts w:eastAsia="Times New Roman"/>
          <w:color w:val="0A548B"/>
          <w:sz w:val="24"/>
        </w:rPr>
        <w:t xml:space="preserve"> Opening Trout Day, Sip N Savor, Demo Derby, July 4</w:t>
      </w:r>
      <w:r w:rsidRPr="001B368F">
        <w:rPr>
          <w:rFonts w:eastAsia="Times New Roman"/>
          <w:color w:val="0A548B"/>
          <w:sz w:val="24"/>
          <w:vertAlign w:val="superscript"/>
        </w:rPr>
        <w:t>th</w:t>
      </w:r>
      <w:r w:rsidRPr="001B368F">
        <w:rPr>
          <w:rFonts w:eastAsia="Times New Roman"/>
          <w:color w:val="0A548B"/>
          <w:sz w:val="24"/>
        </w:rPr>
        <w:t xml:space="preserve"> Fireworks, </w:t>
      </w:r>
      <w:r w:rsidR="00E22799">
        <w:rPr>
          <w:rFonts w:eastAsia="Times New Roman"/>
          <w:color w:val="0A548B"/>
          <w:sz w:val="24"/>
        </w:rPr>
        <w:t xml:space="preserve">Annual Golf Tournament, </w:t>
      </w:r>
      <w:r w:rsidRPr="001B368F">
        <w:rPr>
          <w:rFonts w:eastAsia="Times New Roman"/>
          <w:color w:val="0A548B"/>
          <w:sz w:val="24"/>
        </w:rPr>
        <w:t>Grape &amp; Fall Festival</w:t>
      </w:r>
    </w:p>
    <w:p w14:paraId="2B575AD5" w14:textId="77777777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>Discount Vendor Fees at Grape &amp; Fall Festival</w:t>
      </w:r>
    </w:p>
    <w:p w14:paraId="514478DE" w14:textId="77777777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>Exclusive Invite to Commerce &amp; Cocktails Networking events</w:t>
      </w:r>
    </w:p>
    <w:p w14:paraId="4ADDAE2C" w14:textId="77777777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 xml:space="preserve">Exclusive opportunity to host/ co-host a Commerce &amp; Cocktails or provide a door prize. </w:t>
      </w:r>
    </w:p>
    <w:p w14:paraId="356F9970" w14:textId="77777777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 xml:space="preserve">Exclusive Invitation to quarterly Chamber Luncheons for Networking and informational purposes. </w:t>
      </w:r>
    </w:p>
    <w:p w14:paraId="155E3428" w14:textId="77777777" w:rsidR="001B368F" w:rsidRPr="001B368F" w:rsidRDefault="001B368F" w:rsidP="001B368F">
      <w:pPr>
        <w:pStyle w:val="ListParagraph"/>
        <w:numPr>
          <w:ilvl w:val="0"/>
          <w:numId w:val="15"/>
        </w:numPr>
        <w:rPr>
          <w:rFonts w:eastAsia="Times New Roman"/>
          <w:color w:val="0A548B"/>
          <w:sz w:val="24"/>
        </w:rPr>
      </w:pPr>
      <w:r w:rsidRPr="001B368F">
        <w:rPr>
          <w:rFonts w:eastAsia="Times New Roman"/>
          <w:color w:val="0A548B"/>
          <w:sz w:val="24"/>
        </w:rPr>
        <w:t xml:space="preserve">Ribbon-Cuttings with Press Coverage for new businesses, </w:t>
      </w:r>
      <w:proofErr w:type="gramStart"/>
      <w:r w:rsidRPr="001B368F">
        <w:rPr>
          <w:rFonts w:eastAsia="Times New Roman"/>
          <w:color w:val="0A548B"/>
          <w:sz w:val="24"/>
        </w:rPr>
        <w:t>expansions</w:t>
      </w:r>
      <w:proofErr w:type="gramEnd"/>
      <w:r w:rsidRPr="001B368F">
        <w:rPr>
          <w:rFonts w:eastAsia="Times New Roman"/>
          <w:color w:val="0A548B"/>
          <w:sz w:val="24"/>
        </w:rPr>
        <w:t xml:space="preserve"> and anniversary/milestones. </w:t>
      </w:r>
    </w:p>
    <w:p w14:paraId="4938D13C" w14:textId="5C417806" w:rsidR="00CE7E1B" w:rsidRDefault="00C77A69" w:rsidP="001B368F">
      <w:pPr>
        <w:pStyle w:val="TOCHeading"/>
        <w:tabs>
          <w:tab w:val="right" w:pos="7920"/>
        </w:tabs>
      </w:pPr>
      <w:sdt>
        <w:sdtPr>
          <w:rPr>
            <w:rFonts w:asciiTheme="minorHAnsi" w:eastAsiaTheme="minorHAnsi" w:hAnsiTheme="minorHAnsi" w:cstheme="minorBidi"/>
            <w:color w:val="0A548B"/>
            <w:sz w:val="22"/>
            <w:szCs w:val="24"/>
          </w:rPr>
          <w:id w:val="-1705713240"/>
          <w:docPartObj>
            <w:docPartGallery w:val="Table of Contents"/>
            <w:docPartUnique/>
          </w:docPartObj>
        </w:sdtPr>
        <w:sdtEndPr>
          <w:rPr>
            <w:rFonts w:asciiTheme="majorHAnsi" w:eastAsiaTheme="majorEastAsia" w:hAnsiTheme="majorHAnsi" w:cstheme="majorBidi"/>
            <w:b/>
            <w:bCs/>
            <w:noProof/>
            <w:sz w:val="28"/>
            <w:szCs w:val="32"/>
          </w:rPr>
        </w:sdtEndPr>
        <w:sdtContent>
          <w:r w:rsidR="001B368F" w:rsidRPr="001B368F">
            <w:rPr>
              <w:rFonts w:asciiTheme="minorHAnsi" w:eastAsiaTheme="minorHAnsi" w:hAnsiTheme="minorHAnsi" w:cstheme="minorBidi"/>
              <w:color w:val="0A548B"/>
              <w:sz w:val="24"/>
              <w:szCs w:val="24"/>
            </w:rPr>
            <w:t xml:space="preserve">573-265-6649 / </w:t>
          </w:r>
          <w:r w:rsidR="001B368F" w:rsidRPr="001B368F">
            <w:rPr>
              <w:color w:val="0A548B"/>
              <w:sz w:val="24"/>
            </w:rPr>
            <w:t>P.O. Box 358, St. James, MO 65559 / stjameschamber.net</w:t>
          </w:r>
        </w:sdtContent>
      </w:sdt>
      <w:r w:rsidR="001B368F">
        <w:rPr>
          <w:b/>
          <w:bCs/>
          <w:noProof/>
          <w:sz w:val="28"/>
        </w:rPr>
        <w:tab/>
      </w:r>
    </w:p>
    <w:sectPr w:rsidR="00CE7E1B" w:rsidSect="001B368F">
      <w:headerReference w:type="default" r:id="rId12"/>
      <w:footerReference w:type="default" r:id="rId13"/>
      <w:headerReference w:type="first" r:id="rId14"/>
      <w:pgSz w:w="12240" w:h="15840"/>
      <w:pgMar w:top="2160" w:right="2160" w:bottom="1728" w:left="216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FE927" w14:textId="77777777" w:rsidR="00C77A69" w:rsidRDefault="00C77A69" w:rsidP="0068245E">
      <w:pPr>
        <w:spacing w:after="0" w:line="240" w:lineRule="auto"/>
      </w:pPr>
      <w:r>
        <w:separator/>
      </w:r>
    </w:p>
  </w:endnote>
  <w:endnote w:type="continuationSeparator" w:id="0">
    <w:p w14:paraId="1A71A7B3" w14:textId="77777777" w:rsidR="00C77A69" w:rsidRDefault="00C77A6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4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5F580F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16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BA544" w14:textId="77777777" w:rsidR="00C77A69" w:rsidRDefault="00C77A69" w:rsidP="0068245E">
      <w:pPr>
        <w:spacing w:after="0" w:line="240" w:lineRule="auto"/>
      </w:pPr>
      <w:r>
        <w:separator/>
      </w:r>
    </w:p>
  </w:footnote>
  <w:footnote w:type="continuationSeparator" w:id="0">
    <w:p w14:paraId="3E14E4CD" w14:textId="77777777" w:rsidR="00C77A69" w:rsidRDefault="00C77A6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E7B62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07CF8C9" wp14:editId="056122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A2E2E3A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" path="m,l6848856,r,9144000l,9144000,,xm466133,466133r,8211734l6382723,8677867r,-8211734l466133,466133xe" fillcolor="#a6b727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64345" w14:textId="77777777" w:rsidR="009124DD" w:rsidRDefault="004A1A9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7A76FB25" wp14:editId="645164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rgbClr val="0A548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50A62ED" id="Frame 20" o:spid="_x0000_s1026" alt="Border around document" style="position:absolute;margin-left:0;margin-top:0;width:539.3pt;height:10in;z-index:-25165107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" path="m,l6848856,r,9144000l,9144000,,xm466133,466133r,8211734l6382723,8677867r,-8211734l466133,466133xe" fillcolor="#0a548b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161025B3"/>
    <w:multiLevelType w:val="hybridMultilevel"/>
    <w:tmpl w:val="E34A3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0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8F"/>
    <w:rsid w:val="000768F4"/>
    <w:rsid w:val="0008632C"/>
    <w:rsid w:val="000E33EA"/>
    <w:rsid w:val="00112287"/>
    <w:rsid w:val="00117E74"/>
    <w:rsid w:val="001570B2"/>
    <w:rsid w:val="001624C3"/>
    <w:rsid w:val="001B368F"/>
    <w:rsid w:val="00220400"/>
    <w:rsid w:val="002733AA"/>
    <w:rsid w:val="002A068F"/>
    <w:rsid w:val="002C0760"/>
    <w:rsid w:val="002F1575"/>
    <w:rsid w:val="0030446C"/>
    <w:rsid w:val="003159E5"/>
    <w:rsid w:val="0036181A"/>
    <w:rsid w:val="004611DB"/>
    <w:rsid w:val="00484D97"/>
    <w:rsid w:val="004A1A94"/>
    <w:rsid w:val="00561481"/>
    <w:rsid w:val="005A2EDE"/>
    <w:rsid w:val="005D2D39"/>
    <w:rsid w:val="005E1815"/>
    <w:rsid w:val="0068245E"/>
    <w:rsid w:val="00692C40"/>
    <w:rsid w:val="0069500E"/>
    <w:rsid w:val="006E191A"/>
    <w:rsid w:val="00713F12"/>
    <w:rsid w:val="0073666E"/>
    <w:rsid w:val="00752483"/>
    <w:rsid w:val="007A2971"/>
    <w:rsid w:val="007A4EDB"/>
    <w:rsid w:val="007A70CF"/>
    <w:rsid w:val="007C3296"/>
    <w:rsid w:val="00834305"/>
    <w:rsid w:val="008466BC"/>
    <w:rsid w:val="00851984"/>
    <w:rsid w:val="0085216E"/>
    <w:rsid w:val="008701A5"/>
    <w:rsid w:val="0089436B"/>
    <w:rsid w:val="00897FB4"/>
    <w:rsid w:val="008C4FC8"/>
    <w:rsid w:val="009124DD"/>
    <w:rsid w:val="00922437"/>
    <w:rsid w:val="0094423C"/>
    <w:rsid w:val="00976EA9"/>
    <w:rsid w:val="009B1E84"/>
    <w:rsid w:val="00A560C2"/>
    <w:rsid w:val="00A56F98"/>
    <w:rsid w:val="00A64661"/>
    <w:rsid w:val="00A95506"/>
    <w:rsid w:val="00A95FC2"/>
    <w:rsid w:val="00A97EEB"/>
    <w:rsid w:val="00AB123B"/>
    <w:rsid w:val="00B168F9"/>
    <w:rsid w:val="00B275EC"/>
    <w:rsid w:val="00B620E5"/>
    <w:rsid w:val="00BB595E"/>
    <w:rsid w:val="00C40B41"/>
    <w:rsid w:val="00C41CA0"/>
    <w:rsid w:val="00C67FD5"/>
    <w:rsid w:val="00C77A69"/>
    <w:rsid w:val="00C93A32"/>
    <w:rsid w:val="00CA6F86"/>
    <w:rsid w:val="00CE754C"/>
    <w:rsid w:val="00CE7E1B"/>
    <w:rsid w:val="00CF207A"/>
    <w:rsid w:val="00D05DC0"/>
    <w:rsid w:val="00D529A9"/>
    <w:rsid w:val="00D7573C"/>
    <w:rsid w:val="00D92469"/>
    <w:rsid w:val="00D97147"/>
    <w:rsid w:val="00E03E13"/>
    <w:rsid w:val="00E22799"/>
    <w:rsid w:val="00E402F3"/>
    <w:rsid w:val="00E43EFE"/>
    <w:rsid w:val="00EA786A"/>
    <w:rsid w:val="00F111B7"/>
    <w:rsid w:val="00F14767"/>
    <w:rsid w:val="00F31580"/>
    <w:rsid w:val="00F85AB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743155"/>
  <w15:chartTrackingRefBased/>
  <w15:docId w15:val="{F7245BBF-4208-4354-AA5E-0EDB8EC91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525B13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5E5E5E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7B881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7B881D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5E5E5E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525B1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525B13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1B368F"/>
    <w:pPr>
      <w:spacing w:after="0" w:line="240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%20James%20Tourist%20Cnt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1C2479-2945-47D3-97CC-7502D70FD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</Template>
  <TotalTime>13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James Tourist Cnt</dc:creator>
  <cp:keywords/>
  <dc:description/>
  <cp:lastModifiedBy>Chamber Director</cp:lastModifiedBy>
  <cp:revision>3</cp:revision>
  <dcterms:created xsi:type="dcterms:W3CDTF">2019-04-09T18:09:00Z</dcterms:created>
  <dcterms:modified xsi:type="dcterms:W3CDTF">2022-02-03T20:09:00Z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